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186915" w14:textId="77777777" w:rsidR="00D5242B" w:rsidRDefault="00D5242B" w:rsidP="00D5242B">
      <w:pPr>
        <w:spacing w:after="120" w:line="271" w:lineRule="auto"/>
        <w:rPr>
          <w:rFonts w:ascii="Arial" w:hAnsi="Arial" w:cs="Arial"/>
          <w:i/>
          <w:iCs/>
          <w:color w:val="30206B" w:themeColor="text1"/>
          <w:sz w:val="22"/>
          <w:szCs w:val="22"/>
          <w:lang w:val="en-US"/>
        </w:rPr>
      </w:pPr>
      <w:r w:rsidRPr="00D5242B">
        <w:rPr>
          <w:i/>
          <w:iCs/>
          <w:noProof/>
          <w:color w:val="30206B" w:themeColor="text1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ACAA8DF" wp14:editId="7743399C">
            <wp:simplePos x="0" y="0"/>
            <wp:positionH relativeFrom="column">
              <wp:posOffset>1270</wp:posOffset>
            </wp:positionH>
            <wp:positionV relativeFrom="paragraph">
              <wp:posOffset>-210348</wp:posOffset>
            </wp:positionV>
            <wp:extent cx="985520" cy="285750"/>
            <wp:effectExtent l="0" t="0" r="508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IHR_Horizontal_Logo_1200p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42990" w14:textId="045AAE09" w:rsidR="00F66B15" w:rsidRPr="00C82D21" w:rsidRDefault="00D5242B" w:rsidP="00C17F76">
      <w:pPr>
        <w:spacing w:after="120" w:line="271" w:lineRule="auto"/>
        <w:rPr>
          <w:rFonts w:ascii="Arial" w:hAnsi="Arial" w:cs="Arial"/>
          <w:b/>
          <w:bCs/>
          <w:color w:val="30206B" w:themeColor="text1"/>
          <w:sz w:val="52"/>
          <w:szCs w:val="52"/>
          <w:lang w:val="en-US"/>
        </w:rPr>
      </w:pPr>
      <w:r w:rsidRPr="00C82D21">
        <w:rPr>
          <w:rFonts w:ascii="Arial" w:hAnsi="Arial" w:cs="Arial"/>
          <w:i/>
          <w:iCs/>
          <w:noProof/>
          <w:color w:val="30206B" w:themeColor="text1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13118C5" wp14:editId="04C2115C">
                <wp:simplePos x="0" y="0"/>
                <wp:positionH relativeFrom="column">
                  <wp:posOffset>1905</wp:posOffset>
                </wp:positionH>
                <wp:positionV relativeFrom="paragraph">
                  <wp:posOffset>417195</wp:posOffset>
                </wp:positionV>
                <wp:extent cx="6129867" cy="0"/>
                <wp:effectExtent l="0" t="12700" r="29845" b="25400"/>
                <wp:wrapNone/>
                <wp:docPr id="191137649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986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2977E1" id="Straight Connector 1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32.85pt" to="482.8pt,3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" strokecolor="#1ebbf0 [3215]" strokeweight="3pt">
                <v:stroke joinstyle="miter"/>
              </v:line>
            </w:pict>
          </mc:Fallback>
        </mc:AlternateContent>
      </w:r>
      <w:r w:rsidR="00A627A3" w:rsidRPr="00C82D21">
        <w:rPr>
          <w:rFonts w:ascii="Arial" w:hAnsi="Arial" w:cs="Arial"/>
          <w:b/>
          <w:bCs/>
          <w:color w:val="30206B" w:themeColor="text1"/>
          <w:sz w:val="52"/>
          <w:szCs w:val="52"/>
          <w:lang w:val="en-US"/>
        </w:rPr>
        <w:t>Character Reference Letter Template</w:t>
      </w:r>
    </w:p>
    <w:p w14:paraId="0E3B587A" w14:textId="77777777" w:rsidR="00221D3C" w:rsidRDefault="00221D3C" w:rsidP="00E961A9">
      <w:pPr>
        <w:spacing w:line="271" w:lineRule="auto"/>
        <w:rPr>
          <w:rFonts w:ascii="Arial" w:hAnsi="Arial" w:cs="Arial"/>
          <w:color w:val="30206B" w:themeColor="text1"/>
          <w:sz w:val="22"/>
          <w:szCs w:val="22"/>
          <w:lang w:val="en-US"/>
        </w:rPr>
      </w:pPr>
    </w:p>
    <w:p w14:paraId="5337FCF1" w14:textId="57EEF7D2" w:rsidR="00C82D21" w:rsidRDefault="00C82D21" w:rsidP="00E961A9">
      <w:pPr>
        <w:spacing w:line="271" w:lineRule="auto"/>
        <w:rPr>
          <w:rFonts w:ascii="Arial" w:hAnsi="Arial" w:cs="Arial"/>
          <w:color w:val="30206B" w:themeColor="text1"/>
          <w:sz w:val="22"/>
          <w:szCs w:val="22"/>
          <w:lang w:val="en-US"/>
        </w:rPr>
      </w:pPr>
      <w:r w:rsidRPr="00A14FF9">
        <w:rPr>
          <w:noProof/>
          <w:color w:val="31216B"/>
          <w:sz w:val="20"/>
          <w:szCs w:val="20"/>
          <w:lang w:eastAsia="en-GB"/>
        </w:rPr>
        <mc:AlternateContent>
          <mc:Choice Requires="wps">
            <w:drawing>
              <wp:inline distT="0" distB="0" distL="0" distR="0" wp14:anchorId="05A608B6" wp14:editId="04798C6B">
                <wp:extent cx="6129655" cy="2319867"/>
                <wp:effectExtent l="0" t="0" r="4445" b="4445"/>
                <wp:docPr id="128498839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655" cy="2319867"/>
                        </a:xfrm>
                        <a:prstGeom prst="roundRect">
                          <a:avLst>
                            <a:gd name="adj" fmla="val 2819"/>
                          </a:avLst>
                        </a:prstGeom>
                        <a:solidFill>
                          <a:srgbClr val="F4F6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7620EE" w14:textId="500E6F3C" w:rsidR="00C82D21" w:rsidRDefault="00C82D21" w:rsidP="00C82D21">
                            <w:pPr>
                              <w:spacing w:afterLines="40" w:after="96" w:line="271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82D21">
                              <w:rPr>
                                <w:rFonts w:ascii="Arial" w:hAnsi="Arial" w:cs="Arial"/>
                                <w:b/>
                                <w:bCs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  <w:t>INSTRUCTIONS</w:t>
                            </w:r>
                          </w:p>
                          <w:p w14:paraId="66251B58" w14:textId="0C6903AA" w:rsidR="00C82D21" w:rsidRDefault="00C82D21" w:rsidP="00C82D21">
                            <w:pPr>
                              <w:spacing w:afterLines="40" w:after="96" w:line="271" w:lineRule="auto"/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82D21"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  <w:t>Replace the placeholders below with the relevant details and send. Keep the tone honest, specific, and concise</w:t>
                            </w:r>
                            <w:r w:rsidRPr="00506E17"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  <w:br/>
                            </w:r>
                          </w:p>
                          <w:p w14:paraId="22E61500" w14:textId="77777777" w:rsidR="00C82D21" w:rsidRPr="00C82D21" w:rsidRDefault="00C82D21" w:rsidP="00C82D21">
                            <w:pPr>
                              <w:spacing w:afterLines="40" w:after="96" w:line="271" w:lineRule="auto"/>
                              <w:rPr>
                                <w:rFonts w:ascii="Arial" w:hAnsi="Arial" w:cs="Arial"/>
                                <w:b/>
                                <w:bCs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82D21">
                              <w:rPr>
                                <w:rFonts w:ascii="Arial" w:hAnsi="Arial" w:cs="Arial"/>
                                <w:b/>
                                <w:bCs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  <w:t>Tips for writing a strong reference</w:t>
                            </w:r>
                          </w:p>
                          <w:p w14:paraId="6FC05440" w14:textId="0B02FF12" w:rsidR="00C82D21" w:rsidRPr="00C82D21" w:rsidRDefault="00C82D21" w:rsidP="00C82D2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Lines="40" w:after="96" w:line="271" w:lineRule="auto"/>
                              <w:ind w:left="340" w:hanging="170"/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82D21"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  <w:t>Be specific. Concrete examples make a reference believable.</w:t>
                            </w:r>
                          </w:p>
                          <w:p w14:paraId="406CFE61" w14:textId="53AEE3E9" w:rsidR="00C82D21" w:rsidRPr="00C82D21" w:rsidRDefault="00C82D21" w:rsidP="00C82D2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Lines="40" w:after="96" w:line="271" w:lineRule="auto"/>
                              <w:ind w:left="340" w:hanging="170"/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82D21"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  <w:t>Match the tone to the audience e.g., formal for legal/tenancy use, warmer for community references.</w:t>
                            </w:r>
                          </w:p>
                          <w:p w14:paraId="3067B511" w14:textId="43E899A8" w:rsidR="00C82D21" w:rsidRPr="00C82D21" w:rsidRDefault="00C82D21" w:rsidP="00C82D2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Lines="40" w:after="96" w:line="271" w:lineRule="auto"/>
                              <w:ind w:left="340" w:hanging="170"/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82D21"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  <w:t>Stay honest. Only vouch for qualities you have witnessed first-hand.</w:t>
                            </w:r>
                          </w:p>
                          <w:p w14:paraId="159A2140" w14:textId="4CA020E4" w:rsidR="00C82D21" w:rsidRPr="00C82D21" w:rsidRDefault="00C82D21" w:rsidP="00C82D2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Lines="40" w:after="96" w:line="271" w:lineRule="auto"/>
                              <w:ind w:left="340" w:hanging="170"/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82D21"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  <w:t>Keep it short. One page is plenty.</w:t>
                            </w:r>
                          </w:p>
                          <w:p w14:paraId="78FCB0B8" w14:textId="32CEC0F5" w:rsidR="00C82D21" w:rsidRPr="00C82D21" w:rsidRDefault="00C82D21" w:rsidP="00C82D2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Lines="40" w:after="96" w:line="271" w:lineRule="auto"/>
                              <w:ind w:left="340" w:hanging="170"/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C82D21">
                              <w:rPr>
                                <w:rFonts w:ascii="Arial" w:hAnsi="Arial" w:cs="Arial"/>
                                <w:color w:val="59607D"/>
                                <w:sz w:val="18"/>
                                <w:szCs w:val="18"/>
                                <w:lang w:eastAsia="en-GB"/>
                              </w:rPr>
                              <w:t>Offer a way to follow up by providing your email or phone number for confirmation.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45720" rIns="288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5A608B6" id="Rectangle 2" o:spid="_x0000_s1026" style="width:482.65pt;height:18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848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" fillcolor="#f4f6fa" stroked="f" strokeweight="1pt">
                <v:stroke joinstyle="miter"/>
                <v:textbox inset="8mm,,8mm">
                  <w:txbxContent>
                    <w:p w14:paraId="097620EE" w14:textId="500E6F3C" w:rsidR="00C82D21" w:rsidRDefault="00C82D21" w:rsidP="00C82D21">
                      <w:pPr>
                        <w:spacing w:afterLines="40" w:after="96" w:line="271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  <w:lang w:eastAsia="en-GB"/>
                        </w:rPr>
                      </w:pPr>
                      <w:r w:rsidRPr="00C82D21">
                        <w:rPr>
                          <w:rFonts w:ascii="Arial" w:hAnsi="Arial" w:cs="Arial"/>
                          <w:b/>
                          <w:bCs/>
                          <w:color w:val="59607D"/>
                          <w:sz w:val="18"/>
                          <w:szCs w:val="18"/>
                          <w:lang w:eastAsia="en-GB"/>
                        </w:rPr>
                        <w:t>INSTRUCTIONS</w:t>
                      </w:r>
                    </w:p>
                    <w:p w14:paraId="66251B58" w14:textId="0C6903AA" w:rsidR="00C82D21" w:rsidRDefault="00C82D21" w:rsidP="00C82D21">
                      <w:pPr>
                        <w:spacing w:afterLines="40" w:after="96" w:line="271" w:lineRule="auto"/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</w:pPr>
                      <w:r w:rsidRPr="00C82D21"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  <w:t>Replace the placeholders below with the relevant details and send. Keep the tone honest, specific, and concise</w:t>
                      </w:r>
                      <w:r w:rsidRPr="00506E17"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  <w:br/>
                      </w:r>
                    </w:p>
                    <w:p w14:paraId="22E61500" w14:textId="77777777" w:rsidR="00C82D21" w:rsidRPr="00C82D21" w:rsidRDefault="00C82D21" w:rsidP="00C82D21">
                      <w:pPr>
                        <w:spacing w:afterLines="40" w:after="96" w:line="271" w:lineRule="auto"/>
                        <w:rPr>
                          <w:rFonts w:ascii="Arial" w:hAnsi="Arial" w:cs="Arial"/>
                          <w:b/>
                          <w:bCs/>
                          <w:color w:val="59607D"/>
                          <w:sz w:val="18"/>
                          <w:szCs w:val="18"/>
                          <w:lang w:eastAsia="en-GB"/>
                        </w:rPr>
                      </w:pPr>
                      <w:r w:rsidRPr="00C82D21">
                        <w:rPr>
                          <w:rFonts w:ascii="Arial" w:hAnsi="Arial" w:cs="Arial"/>
                          <w:b/>
                          <w:bCs/>
                          <w:color w:val="59607D"/>
                          <w:sz w:val="18"/>
                          <w:szCs w:val="18"/>
                          <w:lang w:eastAsia="en-GB"/>
                        </w:rPr>
                        <w:t>Tips for writing a strong reference</w:t>
                      </w:r>
                    </w:p>
                    <w:p w14:paraId="6FC05440" w14:textId="0B02FF12" w:rsidR="00C82D21" w:rsidRPr="00C82D21" w:rsidRDefault="00C82D21" w:rsidP="00C82D2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Lines="40" w:after="96" w:line="271" w:lineRule="auto"/>
                        <w:ind w:left="340" w:hanging="170"/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</w:pPr>
                      <w:r w:rsidRPr="00C82D21"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  <w:t>Be specific. Concrete examples make a reference believable.</w:t>
                      </w:r>
                    </w:p>
                    <w:p w14:paraId="406CFE61" w14:textId="53AEE3E9" w:rsidR="00C82D21" w:rsidRPr="00C82D21" w:rsidRDefault="00C82D21" w:rsidP="00C82D2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Lines="40" w:after="96" w:line="271" w:lineRule="auto"/>
                        <w:ind w:left="340" w:hanging="170"/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</w:pPr>
                      <w:r w:rsidRPr="00C82D21"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  <w:t>Match the tone to the audience e.g., formal for legal/tenancy use, warmer for community references.</w:t>
                      </w:r>
                    </w:p>
                    <w:p w14:paraId="3067B511" w14:textId="43E899A8" w:rsidR="00C82D21" w:rsidRPr="00C82D21" w:rsidRDefault="00C82D21" w:rsidP="00C82D2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Lines="40" w:after="96" w:line="271" w:lineRule="auto"/>
                        <w:ind w:left="340" w:hanging="170"/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</w:pPr>
                      <w:r w:rsidRPr="00C82D21"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  <w:t>Stay honest. Only vouch for qualities you have witnessed first-hand.</w:t>
                      </w:r>
                    </w:p>
                    <w:p w14:paraId="159A2140" w14:textId="4CA020E4" w:rsidR="00C82D21" w:rsidRPr="00C82D21" w:rsidRDefault="00C82D21" w:rsidP="00C82D2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Lines="40" w:after="96" w:line="271" w:lineRule="auto"/>
                        <w:ind w:left="340" w:hanging="170"/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</w:pPr>
                      <w:r w:rsidRPr="00C82D21"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  <w:t>Keep it short. One page is plenty.</w:t>
                      </w:r>
                    </w:p>
                    <w:p w14:paraId="78FCB0B8" w14:textId="32CEC0F5" w:rsidR="00C82D21" w:rsidRPr="00C82D21" w:rsidRDefault="00C82D21" w:rsidP="00C82D2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Lines="40" w:after="96" w:line="271" w:lineRule="auto"/>
                        <w:ind w:left="340" w:hanging="170"/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</w:pPr>
                      <w:r w:rsidRPr="00C82D21">
                        <w:rPr>
                          <w:rFonts w:ascii="Arial" w:hAnsi="Arial" w:cs="Arial"/>
                          <w:color w:val="59607D"/>
                          <w:sz w:val="18"/>
                          <w:szCs w:val="18"/>
                          <w:lang w:eastAsia="en-GB"/>
                        </w:rPr>
                        <w:t>Offer a way to follow up by providing your email or phone number for confirmation.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900DFA" w14:textId="77777777" w:rsidR="00C82D21" w:rsidRPr="00C82D21" w:rsidRDefault="00C82D21" w:rsidP="00E961A9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</w:p>
    <w:p w14:paraId="782A9D6B" w14:textId="1D9DB6B4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 xml:space="preserve">[Recipient’s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n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ame]</w:t>
      </w:r>
    </w:p>
    <w:p w14:paraId="15E60CE9" w14:textId="1FD81189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 xml:space="preserve">[Recipient’s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j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 xml:space="preserve">ob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t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itle]</w:t>
      </w:r>
    </w:p>
    <w:p w14:paraId="3589F46D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[Company Name]</w:t>
      </w:r>
    </w:p>
    <w:p w14:paraId="0872D2C4" w14:textId="715B8AC2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 xml:space="preserve">[Email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a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ddress]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 ·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 xml:space="preserve">[Phone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n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umber]</w:t>
      </w:r>
    </w:p>
    <w:p w14:paraId="380C6286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</w:p>
    <w:p w14:paraId="4E2C86CB" w14:textId="77777777" w:rsidR="00C82D21" w:rsidRPr="00C82D21" w:rsidRDefault="00C82D21" w:rsidP="00C82D21">
      <w:pPr>
        <w:spacing w:line="271" w:lineRule="auto"/>
        <w:rPr>
          <w:rFonts w:ascii="Arial" w:hAnsi="Arial" w:cs="Arial"/>
          <w:i/>
          <w:iCs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i/>
          <w:iCs/>
          <w:color w:val="30206B" w:themeColor="text1"/>
          <w:sz w:val="20"/>
          <w:szCs w:val="20"/>
          <w:highlight w:val="yellow"/>
          <w:lang w:val="en-US"/>
        </w:rPr>
        <w:t>[Date]</w:t>
      </w:r>
    </w:p>
    <w:p w14:paraId="0D8C88D1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</w:p>
    <w:p w14:paraId="1D3C0AF7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>To whom it may concern,</w:t>
      </w:r>
    </w:p>
    <w:p w14:paraId="55D01E24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</w:p>
    <w:p w14:paraId="237D6AD1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I am writing this letter on behalf of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[person’s full name]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, whom I have known for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[number of years/months]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 as a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 xml:space="preserve">[relationship to the person — for example friend, colleague, </w:t>
      </w:r>
      <w:proofErr w:type="spellStart"/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neighbour</w:t>
      </w:r>
      <w:proofErr w:type="spellEnd"/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, or family member]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. I believe my insight into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[person’s full name]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’s character and personal qualities makes me well-suited to provide this reference for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[reason for reference]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>.</w:t>
      </w:r>
    </w:p>
    <w:p w14:paraId="5D3B09BD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</w:p>
    <w:p w14:paraId="1D779989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During the time I have known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[person’s full name]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, they have consistently demonstrated qualities such as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[list their positive qualities]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>.</w:t>
      </w:r>
    </w:p>
    <w:p w14:paraId="1587EE14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</w:p>
    <w:p w14:paraId="1049ECCC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For example,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[describe a situation where the person displayed one or more of these qualities, including the context, their actions, and the outcome]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. As you can see, this highlights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[person’s full name]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’s commitment to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[the specific quality or value mentioned]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>.</w:t>
      </w:r>
    </w:p>
    <w:p w14:paraId="1CFA41AF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</w:p>
    <w:p w14:paraId="7F0E0148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Based on my personal experience with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[person’s full name]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, I can confidently say that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[he/she/they]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 are/will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[link the example to the reason for the letter]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>.</w:t>
      </w:r>
    </w:p>
    <w:p w14:paraId="42703429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</w:p>
    <w:p w14:paraId="575429AE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Please feel free to contact me at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[your phone number]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 or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[your email address]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 if you require any further information or clarification or insights into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[person’s full name]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>’s character.</w:t>
      </w:r>
    </w:p>
    <w:p w14:paraId="0E574273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</w:p>
    <w:p w14:paraId="52CFE215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Thank you for considering my character reference for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[person’s full name]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>. I wholeheartedly endorse them.</w:t>
      </w:r>
    </w:p>
    <w:p w14:paraId="50E428D9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</w:p>
    <w:p w14:paraId="0C2132B9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>Sincerely,</w:t>
      </w:r>
    </w:p>
    <w:p w14:paraId="70A396AE" w14:textId="24204D9C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 xml:space="preserve">[Writer’s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n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ame]</w:t>
      </w:r>
    </w:p>
    <w:p w14:paraId="4ED8893F" w14:textId="3CC156C4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 xml:space="preserve">[Writer’s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j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 xml:space="preserve">ob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t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itle]</w:t>
      </w:r>
    </w:p>
    <w:p w14:paraId="64160F46" w14:textId="77777777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[Company Name]</w:t>
      </w:r>
    </w:p>
    <w:p w14:paraId="7428E8EA" w14:textId="76D002FA" w:rsidR="00C82D21" w:rsidRPr="00C82D21" w:rsidRDefault="00C82D21" w:rsidP="00C82D21">
      <w:pPr>
        <w:spacing w:line="271" w:lineRule="auto"/>
        <w:rPr>
          <w:rFonts w:ascii="Arial" w:hAnsi="Arial" w:cs="Arial"/>
          <w:color w:val="30206B" w:themeColor="text1"/>
          <w:sz w:val="20"/>
          <w:szCs w:val="20"/>
          <w:lang w:val="en-US"/>
        </w:rPr>
      </w:pP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E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 xml:space="preserve">mail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a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ddress]</w:t>
      </w:r>
      <w:r w:rsidRPr="00C82D21">
        <w:rPr>
          <w:rFonts w:ascii="Arial" w:hAnsi="Arial" w:cs="Arial"/>
          <w:color w:val="30206B" w:themeColor="text1"/>
          <w:sz w:val="20"/>
          <w:szCs w:val="20"/>
          <w:lang w:val="en-US"/>
        </w:rPr>
        <w:t xml:space="preserve"> ·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[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P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 xml:space="preserve">hone 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n</w:t>
      </w:r>
      <w:r w:rsidRPr="00C82D21">
        <w:rPr>
          <w:rFonts w:ascii="Arial" w:hAnsi="Arial" w:cs="Arial"/>
          <w:color w:val="30206B" w:themeColor="text1"/>
          <w:sz w:val="20"/>
          <w:szCs w:val="20"/>
          <w:highlight w:val="yellow"/>
          <w:lang w:val="en-US"/>
        </w:rPr>
        <w:t>umber]</w:t>
      </w:r>
    </w:p>
    <w:sectPr w:rsidR="00C82D21" w:rsidRPr="00C82D21" w:rsidSect="00A627A3">
      <w:footerReference w:type="even" r:id="rId9"/>
      <w:footerReference w:type="default" r:id="rId10"/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0D2DE4" w14:textId="77777777" w:rsidR="00F73B06" w:rsidRDefault="00F73B06" w:rsidP="00A42BA7">
      <w:r>
        <w:separator/>
      </w:r>
    </w:p>
  </w:endnote>
  <w:endnote w:type="continuationSeparator" w:id="0">
    <w:p w14:paraId="0E0F03BC" w14:textId="77777777" w:rsidR="00F73B06" w:rsidRDefault="00F73B06" w:rsidP="00A42BA7">
      <w:r>
        <w:continuationSeparator/>
      </w:r>
    </w:p>
  </w:endnote>
  <w:endnote w:type="continuationNotice" w:id="1">
    <w:p w14:paraId="696AF594" w14:textId="77777777" w:rsidR="00F73B06" w:rsidRDefault="00F73B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263348190"/>
      <w:docPartObj>
        <w:docPartGallery w:val="Page Numbers (Bottom of Page)"/>
        <w:docPartUnique/>
      </w:docPartObj>
    </w:sdtPr>
    <w:sdtContent>
      <w:p w14:paraId="6F94DBCD" w14:textId="77777777" w:rsidR="00A42BA7" w:rsidRDefault="00A42BA7" w:rsidP="0024256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C14893" w14:textId="77777777" w:rsidR="00A42BA7" w:rsidRDefault="00A42BA7" w:rsidP="00A42B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rial" w:hAnsi="Arial" w:cs="Arial"/>
        <w:b/>
        <w:bCs/>
        <w:color w:val="30206B" w:themeColor="text1"/>
        <w:sz w:val="22"/>
        <w:szCs w:val="22"/>
      </w:rPr>
      <w:id w:val="532161761"/>
      <w:docPartObj>
        <w:docPartGallery w:val="Page Numbers (Bottom of Page)"/>
        <w:docPartUnique/>
      </w:docPartObj>
    </w:sdtPr>
    <w:sdtEndPr>
      <w:rPr>
        <w:rStyle w:val="PageNumber"/>
        <w:sz w:val="18"/>
        <w:szCs w:val="18"/>
      </w:rPr>
    </w:sdtEndPr>
    <w:sdtContent>
      <w:p w14:paraId="41E36344" w14:textId="77777777" w:rsidR="00A42BA7" w:rsidRPr="00E47AC1" w:rsidRDefault="00A42BA7" w:rsidP="0024256B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b/>
            <w:bCs/>
            <w:color w:val="1EBBF0" w:themeColor="text2"/>
            <w:sz w:val="22"/>
            <w:szCs w:val="22"/>
          </w:rPr>
        </w:pPr>
        <w:r w:rsidRPr="00AF3527">
          <w:rPr>
            <w:rStyle w:val="PageNumber"/>
            <w:rFonts w:ascii="Arial" w:hAnsi="Arial" w:cs="Arial"/>
            <w:b/>
            <w:bCs/>
            <w:color w:val="30206B" w:themeColor="text1"/>
            <w:sz w:val="22"/>
            <w:szCs w:val="22"/>
          </w:rPr>
          <w:fldChar w:fldCharType="begin"/>
        </w:r>
        <w:r w:rsidRPr="00AF3527">
          <w:rPr>
            <w:rStyle w:val="PageNumber"/>
            <w:rFonts w:ascii="Arial" w:hAnsi="Arial" w:cs="Arial"/>
            <w:b/>
            <w:bCs/>
            <w:color w:val="30206B" w:themeColor="text1"/>
            <w:sz w:val="22"/>
            <w:szCs w:val="22"/>
          </w:rPr>
          <w:instrText xml:space="preserve"> PAGE </w:instrText>
        </w:r>
        <w:r w:rsidRPr="00AF3527">
          <w:rPr>
            <w:rStyle w:val="PageNumber"/>
            <w:rFonts w:ascii="Arial" w:hAnsi="Arial" w:cs="Arial"/>
            <w:b/>
            <w:bCs/>
            <w:color w:val="30206B" w:themeColor="text1"/>
            <w:sz w:val="22"/>
            <w:szCs w:val="22"/>
          </w:rPr>
          <w:fldChar w:fldCharType="separate"/>
        </w:r>
        <w:r w:rsidRPr="00AF3527">
          <w:rPr>
            <w:rStyle w:val="PageNumber"/>
            <w:rFonts w:ascii="Arial" w:hAnsi="Arial" w:cs="Arial"/>
            <w:b/>
            <w:bCs/>
            <w:noProof/>
            <w:color w:val="30206B" w:themeColor="text1"/>
            <w:sz w:val="22"/>
            <w:szCs w:val="22"/>
          </w:rPr>
          <w:t>1</w:t>
        </w:r>
        <w:r w:rsidRPr="00AF3527">
          <w:rPr>
            <w:rStyle w:val="PageNumber"/>
            <w:rFonts w:ascii="Arial" w:hAnsi="Arial" w:cs="Arial"/>
            <w:b/>
            <w:bCs/>
            <w:color w:val="30206B" w:themeColor="text1"/>
            <w:sz w:val="22"/>
            <w:szCs w:val="22"/>
          </w:rPr>
          <w:fldChar w:fldCharType="end"/>
        </w:r>
      </w:p>
    </w:sdtContent>
  </w:sdt>
  <w:p w14:paraId="4B63F64D" w14:textId="77777777" w:rsidR="00A42BA7" w:rsidRPr="00E47AC1" w:rsidRDefault="00E47AC1" w:rsidP="00A42BA7">
    <w:pPr>
      <w:pStyle w:val="Footer"/>
      <w:ind w:right="360"/>
      <w:rPr>
        <w:color w:val="1EBBF0" w:themeColor="text2"/>
      </w:rPr>
    </w:pPr>
    <w:r w:rsidRPr="00E47AC1">
      <w:rPr>
        <w:noProof/>
        <w:color w:val="1EBBF0" w:themeColor="text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D2854F" wp14:editId="3E72F394">
              <wp:simplePos x="0" y="0"/>
              <wp:positionH relativeFrom="column">
                <wp:posOffset>-694267</wp:posOffset>
              </wp:positionH>
              <wp:positionV relativeFrom="paragraph">
                <wp:posOffset>459105</wp:posOffset>
              </wp:positionV>
              <wp:extent cx="7557477" cy="179754"/>
              <wp:effectExtent l="0" t="0" r="0" b="0"/>
              <wp:wrapNone/>
              <wp:docPr id="759351170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7477" cy="179754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02E739" id="Rectangle 3" o:spid="_x0000_s1026" style="position:absolute;margin-left:-54.65pt;margin-top:36.15pt;width:595.1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" fillcolor="#e9faff [3214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BFF278" w14:textId="77777777" w:rsidR="00F73B06" w:rsidRDefault="00F73B06" w:rsidP="00A42BA7">
      <w:r>
        <w:separator/>
      </w:r>
    </w:p>
  </w:footnote>
  <w:footnote w:type="continuationSeparator" w:id="0">
    <w:p w14:paraId="5C5444C7" w14:textId="77777777" w:rsidR="00F73B06" w:rsidRDefault="00F73B06" w:rsidP="00A42BA7">
      <w:r>
        <w:continuationSeparator/>
      </w:r>
    </w:p>
  </w:footnote>
  <w:footnote w:type="continuationNotice" w:id="1">
    <w:p w14:paraId="3F8EC8FD" w14:textId="77777777" w:rsidR="00F73B06" w:rsidRDefault="00F73B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010A96"/>
    <w:multiLevelType w:val="hybridMultilevel"/>
    <w:tmpl w:val="7E227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B6F18"/>
    <w:multiLevelType w:val="hybridMultilevel"/>
    <w:tmpl w:val="84981B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E773A"/>
    <w:multiLevelType w:val="hybridMultilevel"/>
    <w:tmpl w:val="7674B40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152F2D"/>
    <w:multiLevelType w:val="hybridMultilevel"/>
    <w:tmpl w:val="AC5600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02863"/>
    <w:multiLevelType w:val="hybridMultilevel"/>
    <w:tmpl w:val="6F36CD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A5A39"/>
    <w:multiLevelType w:val="hybridMultilevel"/>
    <w:tmpl w:val="E69ECBB0"/>
    <w:lvl w:ilvl="0" w:tplc="0809000F">
      <w:start w:val="1"/>
      <w:numFmt w:val="decimal"/>
      <w:lvlText w:val="%1."/>
      <w:lvlJc w:val="left"/>
      <w:pPr>
        <w:ind w:left="775" w:hanging="360"/>
      </w:pPr>
    </w:lvl>
    <w:lvl w:ilvl="1" w:tplc="08090019" w:tentative="1">
      <w:start w:val="1"/>
      <w:numFmt w:val="lowerLetter"/>
      <w:lvlText w:val="%2."/>
      <w:lvlJc w:val="left"/>
      <w:pPr>
        <w:ind w:left="1495" w:hanging="360"/>
      </w:pPr>
    </w:lvl>
    <w:lvl w:ilvl="2" w:tplc="0809001B" w:tentative="1">
      <w:start w:val="1"/>
      <w:numFmt w:val="lowerRoman"/>
      <w:lvlText w:val="%3."/>
      <w:lvlJc w:val="right"/>
      <w:pPr>
        <w:ind w:left="2215" w:hanging="180"/>
      </w:pPr>
    </w:lvl>
    <w:lvl w:ilvl="3" w:tplc="0809000F" w:tentative="1">
      <w:start w:val="1"/>
      <w:numFmt w:val="decimal"/>
      <w:lvlText w:val="%4."/>
      <w:lvlJc w:val="left"/>
      <w:pPr>
        <w:ind w:left="2935" w:hanging="360"/>
      </w:pPr>
    </w:lvl>
    <w:lvl w:ilvl="4" w:tplc="08090019" w:tentative="1">
      <w:start w:val="1"/>
      <w:numFmt w:val="lowerLetter"/>
      <w:lvlText w:val="%5."/>
      <w:lvlJc w:val="left"/>
      <w:pPr>
        <w:ind w:left="3655" w:hanging="360"/>
      </w:pPr>
    </w:lvl>
    <w:lvl w:ilvl="5" w:tplc="0809001B" w:tentative="1">
      <w:start w:val="1"/>
      <w:numFmt w:val="lowerRoman"/>
      <w:lvlText w:val="%6."/>
      <w:lvlJc w:val="right"/>
      <w:pPr>
        <w:ind w:left="4375" w:hanging="180"/>
      </w:pPr>
    </w:lvl>
    <w:lvl w:ilvl="6" w:tplc="0809000F" w:tentative="1">
      <w:start w:val="1"/>
      <w:numFmt w:val="decimal"/>
      <w:lvlText w:val="%7."/>
      <w:lvlJc w:val="left"/>
      <w:pPr>
        <w:ind w:left="5095" w:hanging="360"/>
      </w:pPr>
    </w:lvl>
    <w:lvl w:ilvl="7" w:tplc="08090019" w:tentative="1">
      <w:start w:val="1"/>
      <w:numFmt w:val="lowerLetter"/>
      <w:lvlText w:val="%8."/>
      <w:lvlJc w:val="left"/>
      <w:pPr>
        <w:ind w:left="5815" w:hanging="360"/>
      </w:pPr>
    </w:lvl>
    <w:lvl w:ilvl="8" w:tplc="08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6" w15:restartNumberingAfterBreak="0">
    <w:nsid w:val="68D91E1D"/>
    <w:multiLevelType w:val="multilevel"/>
    <w:tmpl w:val="6F36CD9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45360"/>
    <w:multiLevelType w:val="hybridMultilevel"/>
    <w:tmpl w:val="98A8D16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8A26EA"/>
    <w:multiLevelType w:val="hybridMultilevel"/>
    <w:tmpl w:val="194E2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988446">
    <w:abstractNumId w:val="1"/>
  </w:num>
  <w:num w:numId="2" w16cid:durableId="537937889">
    <w:abstractNumId w:val="4"/>
  </w:num>
  <w:num w:numId="3" w16cid:durableId="2020616956">
    <w:abstractNumId w:val="6"/>
  </w:num>
  <w:num w:numId="4" w16cid:durableId="1615331936">
    <w:abstractNumId w:val="3"/>
  </w:num>
  <w:num w:numId="5" w16cid:durableId="1541630164">
    <w:abstractNumId w:val="5"/>
  </w:num>
  <w:num w:numId="6" w16cid:durableId="1653439095">
    <w:abstractNumId w:val="8"/>
  </w:num>
  <w:num w:numId="7" w16cid:durableId="1283924644">
    <w:abstractNumId w:val="2"/>
  </w:num>
  <w:num w:numId="8" w16cid:durableId="1246452327">
    <w:abstractNumId w:val="7"/>
  </w:num>
  <w:num w:numId="9" w16cid:durableId="15193936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A3"/>
    <w:rsid w:val="00094EB1"/>
    <w:rsid w:val="000B43B7"/>
    <w:rsid w:val="000C118B"/>
    <w:rsid w:val="00105417"/>
    <w:rsid w:val="00141A4E"/>
    <w:rsid w:val="00185EFA"/>
    <w:rsid w:val="001B1367"/>
    <w:rsid w:val="001B5A69"/>
    <w:rsid w:val="00216458"/>
    <w:rsid w:val="00221D3C"/>
    <w:rsid w:val="002F4BAA"/>
    <w:rsid w:val="003029DB"/>
    <w:rsid w:val="0033373D"/>
    <w:rsid w:val="00341EBC"/>
    <w:rsid w:val="00372A4C"/>
    <w:rsid w:val="003854A6"/>
    <w:rsid w:val="003923EF"/>
    <w:rsid w:val="003B30C9"/>
    <w:rsid w:val="003C0B39"/>
    <w:rsid w:val="0047538D"/>
    <w:rsid w:val="004E35A7"/>
    <w:rsid w:val="00547A2D"/>
    <w:rsid w:val="005A2C7C"/>
    <w:rsid w:val="00603721"/>
    <w:rsid w:val="00671FAA"/>
    <w:rsid w:val="006931AD"/>
    <w:rsid w:val="006B015E"/>
    <w:rsid w:val="006E4B7A"/>
    <w:rsid w:val="00732C53"/>
    <w:rsid w:val="007F6A48"/>
    <w:rsid w:val="00804407"/>
    <w:rsid w:val="008866D9"/>
    <w:rsid w:val="008C70A9"/>
    <w:rsid w:val="009260AC"/>
    <w:rsid w:val="0094655A"/>
    <w:rsid w:val="009F5452"/>
    <w:rsid w:val="00A27B76"/>
    <w:rsid w:val="00A42BA7"/>
    <w:rsid w:val="00A627A3"/>
    <w:rsid w:val="00A75802"/>
    <w:rsid w:val="00AA2A30"/>
    <w:rsid w:val="00AF3527"/>
    <w:rsid w:val="00B07570"/>
    <w:rsid w:val="00B27FD8"/>
    <w:rsid w:val="00B847FA"/>
    <w:rsid w:val="00BB739B"/>
    <w:rsid w:val="00BC6849"/>
    <w:rsid w:val="00C17F51"/>
    <w:rsid w:val="00C17F76"/>
    <w:rsid w:val="00C42FD6"/>
    <w:rsid w:val="00C82D21"/>
    <w:rsid w:val="00C95340"/>
    <w:rsid w:val="00CA712F"/>
    <w:rsid w:val="00CD0377"/>
    <w:rsid w:val="00D10603"/>
    <w:rsid w:val="00D32565"/>
    <w:rsid w:val="00D5111B"/>
    <w:rsid w:val="00D5242B"/>
    <w:rsid w:val="00D52CEC"/>
    <w:rsid w:val="00D61A91"/>
    <w:rsid w:val="00DD0058"/>
    <w:rsid w:val="00DD3D50"/>
    <w:rsid w:val="00DD6722"/>
    <w:rsid w:val="00E247DC"/>
    <w:rsid w:val="00E261DB"/>
    <w:rsid w:val="00E47AC1"/>
    <w:rsid w:val="00E961A9"/>
    <w:rsid w:val="00EB240E"/>
    <w:rsid w:val="00ED369A"/>
    <w:rsid w:val="00EE29C6"/>
    <w:rsid w:val="00EE7994"/>
    <w:rsid w:val="00F008EA"/>
    <w:rsid w:val="00F03EBA"/>
    <w:rsid w:val="00F66B15"/>
    <w:rsid w:val="00F73B06"/>
    <w:rsid w:val="00F73BA2"/>
    <w:rsid w:val="00F77343"/>
    <w:rsid w:val="00FC4137"/>
    <w:rsid w:val="158D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8251125"/>
  <w15:chartTrackingRefBased/>
  <w15:docId w15:val="{82305E42-5045-B24C-A96F-B17643FF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1A9"/>
    <w:pPr>
      <w:ind w:left="720"/>
      <w:contextualSpacing/>
    </w:pPr>
  </w:style>
  <w:style w:type="numbering" w:customStyle="1" w:styleId="CurrentList1">
    <w:name w:val="Current List1"/>
    <w:uiPriority w:val="99"/>
    <w:rsid w:val="00E961A9"/>
    <w:pPr>
      <w:numPr>
        <w:numId w:val="3"/>
      </w:numPr>
    </w:pPr>
  </w:style>
  <w:style w:type="table" w:styleId="TableGrid">
    <w:name w:val="Table Grid"/>
    <w:basedOn w:val="TableNormal"/>
    <w:uiPriority w:val="39"/>
    <w:rsid w:val="00E96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42B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BA7"/>
  </w:style>
  <w:style w:type="character" w:styleId="PageNumber">
    <w:name w:val="page number"/>
    <w:basedOn w:val="DefaultParagraphFont"/>
    <w:uiPriority w:val="99"/>
    <w:semiHidden/>
    <w:unhideWhenUsed/>
    <w:rsid w:val="00A42BA7"/>
  </w:style>
  <w:style w:type="paragraph" w:styleId="Header">
    <w:name w:val="header"/>
    <w:basedOn w:val="Normal"/>
    <w:link w:val="HeaderChar"/>
    <w:uiPriority w:val="99"/>
    <w:unhideWhenUsed/>
    <w:rsid w:val="00A42B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BA7"/>
  </w:style>
  <w:style w:type="character" w:styleId="CommentReference">
    <w:name w:val="annotation reference"/>
    <w:basedOn w:val="DefaultParagraphFont"/>
    <w:uiPriority w:val="99"/>
    <w:semiHidden/>
    <w:unhideWhenUsed/>
    <w:rsid w:val="00EE29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9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9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52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oukdejong/Library/Group%20Containers/UBF8T346G9.Office/User%20Content.localized/Templates.localized/Word%20doc%20resource%20template%20%5bdesign%5d%20-%20Q2%202024.dotx" TargetMode="External"/></Relationships>
</file>

<file path=word/theme/theme1.xml><?xml version="1.0" encoding="utf-8"?>
<a:theme xmlns:a="http://schemas.openxmlformats.org/drawingml/2006/main" name="AIHR">
  <a:themeElements>
    <a:clrScheme name="AIHR Color Palette">
      <a:dk1>
        <a:srgbClr val="30206B"/>
      </a:dk1>
      <a:lt1>
        <a:srgbClr val="FFFFFF"/>
      </a:lt1>
      <a:dk2>
        <a:srgbClr val="1EBBF0"/>
      </a:dk2>
      <a:lt2>
        <a:srgbClr val="E9FAFF"/>
      </a:lt2>
      <a:accent1>
        <a:srgbClr val="B0E7FF"/>
      </a:accent1>
      <a:accent2>
        <a:srgbClr val="5D5CFF"/>
      </a:accent2>
      <a:accent3>
        <a:srgbClr val="00A0AF"/>
      </a:accent3>
      <a:accent4>
        <a:srgbClr val="FFAB00"/>
      </a:accent4>
      <a:accent5>
        <a:srgbClr val="F35C0F"/>
      </a:accent5>
      <a:accent6>
        <a:srgbClr val="E32C34"/>
      </a:accent6>
      <a:hlink>
        <a:srgbClr val="1EBBF0"/>
      </a:hlink>
      <a:folHlink>
        <a:srgbClr val="30206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19050"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800" b="1" i="1" dirty="0" smtClean="0">
            <a:solidFill>
              <a:schemeClr val="tx1"/>
            </a:solidFill>
            <a:latin typeface="Bitter SemiBold" pitchFamily="2" charset="77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AIHR" id="{0F6138D7-BE84-C544-AC11-16CEAAE799AE}" vid="{49D404AF-B30C-8C45-933A-179CB87223B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7F399-CD42-2C4C-8FC1-B55060CD6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doc resource template [design] - Q2 2024.dotx</Template>
  <TotalTime>11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de Jong</dc:creator>
  <cp:keywords/>
  <dc:description/>
  <cp:lastModifiedBy>Anouk</cp:lastModifiedBy>
  <cp:revision>1</cp:revision>
  <dcterms:created xsi:type="dcterms:W3CDTF">2026-07-17T08:09:00Z</dcterms:created>
  <dcterms:modified xsi:type="dcterms:W3CDTF">2026-07-17T10:24:00Z</dcterms:modified>
</cp:coreProperties>
</file>